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DAA32" w14:textId="1032944A" w:rsidR="00DE2AF3" w:rsidRPr="00543437" w:rsidRDefault="006A5B4C" w:rsidP="00DB60E5">
      <w:pPr>
        <w:pStyle w:val="Heading3"/>
        <w:rPr>
          <w:b/>
          <w:bCs/>
          <w:kern w:val="32"/>
        </w:rPr>
        <w:sectPr w:rsidR="00DE2AF3" w:rsidRPr="00543437" w:rsidSect="00DE2AF3">
          <w:headerReference w:type="default" r:id="rId7"/>
          <w:footerReference w:type="default" r:id="rId8"/>
          <w:pgSz w:w="11900" w:h="16840"/>
          <w:pgMar w:top="3600" w:right="1008" w:bottom="3888" w:left="1008" w:header="2232" w:footer="720" w:gutter="0"/>
          <w:cols w:num="2" w:space="576"/>
        </w:sectPr>
      </w:pPr>
      <w:r w:rsidRPr="00543437">
        <w:rPr>
          <w:b/>
          <w:bCs/>
          <w:noProof/>
          <w:sz w:val="20"/>
          <w:lang w:val="en-GB" w:eastAsia="en-GB"/>
        </w:rPr>
        <w:drawing>
          <wp:anchor distT="0" distB="0" distL="114300" distR="114300" simplePos="0" relativeHeight="251659776" behindDoc="0" locked="0" layoutInCell="1" allowOverlap="1" wp14:anchorId="2ED2A3F6" wp14:editId="1B469710">
            <wp:simplePos x="0" y="0"/>
            <wp:positionH relativeFrom="column">
              <wp:posOffset>3436620</wp:posOffset>
            </wp:positionH>
            <wp:positionV relativeFrom="paragraph">
              <wp:posOffset>228600</wp:posOffset>
            </wp:positionV>
            <wp:extent cx="2955290" cy="16002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67"/>
                    <a:stretch/>
                  </pic:blipFill>
                  <pic:spPr bwMode="auto">
                    <a:xfrm>
                      <a:off x="0" y="0"/>
                      <a:ext cx="2956943" cy="160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AF3" w:rsidRPr="00543437">
        <w:rPr>
          <w:b/>
          <w:bCs/>
          <w:kern w:val="32"/>
        </w:rPr>
        <w:t>Motivation</w:t>
      </w:r>
      <w:r w:rsidR="00B647E7" w:rsidRPr="00543437">
        <w:rPr>
          <w:b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7728" behindDoc="1" locked="0" layoutInCell="1" allowOverlap="1" wp14:anchorId="4D3A0A1B" wp14:editId="46A28F71">
            <wp:simplePos x="0" y="0"/>
            <wp:positionH relativeFrom="column">
              <wp:align>left</wp:align>
            </wp:positionH>
            <wp:positionV relativeFrom="paragraph">
              <wp:posOffset>-1826260</wp:posOffset>
            </wp:positionV>
            <wp:extent cx="635" cy="635"/>
            <wp:effectExtent l="0" t="0" r="0" b="0"/>
            <wp:wrapNone/>
            <wp:docPr id="19" name="Picture 5" descr="achtergrond-plaat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htergrond-plaatj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E8827" w14:textId="30BD7D22" w:rsidR="00DE2AF3" w:rsidRPr="00045C5D" w:rsidRDefault="006A5B4C" w:rsidP="00DE2AF3">
      <w:pPr>
        <w:rPr>
          <w:sz w:val="20"/>
        </w:rPr>
      </w:pPr>
      <w:r w:rsidRPr="006A5B4C">
        <w:rPr>
          <w:noProof/>
          <w:lang w:val="en-GB" w:eastAsia="en-GB"/>
        </w:rPr>
        <w:drawing>
          <wp:anchor distT="0" distB="0" distL="114300" distR="114300" simplePos="0" relativeHeight="251663872" behindDoc="0" locked="0" layoutInCell="1" allowOverlap="1" wp14:anchorId="7C6D95BC" wp14:editId="6DCFA071">
            <wp:simplePos x="0" y="0"/>
            <wp:positionH relativeFrom="column">
              <wp:posOffset>3453765</wp:posOffset>
            </wp:positionH>
            <wp:positionV relativeFrom="paragraph">
              <wp:posOffset>1708785</wp:posOffset>
            </wp:positionV>
            <wp:extent cx="2955290" cy="16002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21"/>
                    <a:stretch/>
                  </pic:blipFill>
                  <pic:spPr bwMode="auto">
                    <a:xfrm>
                      <a:off x="0" y="0"/>
                      <a:ext cx="29552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E7A318" wp14:editId="6D93FF1A">
                <wp:simplePos x="0" y="0"/>
                <wp:positionH relativeFrom="column">
                  <wp:posOffset>3436620</wp:posOffset>
                </wp:positionH>
                <wp:positionV relativeFrom="paragraph">
                  <wp:posOffset>1477645</wp:posOffset>
                </wp:positionV>
                <wp:extent cx="2955290" cy="63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3485A3" w14:textId="0065EC0D" w:rsidR="006A5B4C" w:rsidRPr="00785117" w:rsidRDefault="006A5B4C" w:rsidP="006A5B4C">
                            <w:pPr>
                              <w:pStyle w:val="Caption"/>
                              <w:rPr>
                                <w:rFonts w:ascii="Arial" w:hAnsi="Arial"/>
                                <w:noProof/>
                                <w:color w:val="auto"/>
                                <w:sz w:val="20"/>
                                <w:szCs w:val="26"/>
                              </w:rPr>
                            </w:pPr>
                            <w:r>
                              <w:t>Recording grazing by herbivores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CE7A31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70.6pt;margin-top:116.35pt;width:232.7pt;height: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" stroked="f">
                <v:textbox style="mso-fit-shape-to-text:t" inset="0,0,0,0">
                  <w:txbxContent>
                    <w:p w14:paraId="123485A3" w14:textId="0065EC0D" w:rsidR="006A5B4C" w:rsidRPr="00785117" w:rsidRDefault="006A5B4C" w:rsidP="006A5B4C">
                      <w:pPr>
                        <w:pStyle w:val="Caption"/>
                        <w:rPr>
                          <w:rFonts w:ascii="Arial" w:hAnsi="Arial"/>
                          <w:noProof/>
                          <w:color w:val="auto"/>
                          <w:sz w:val="20"/>
                          <w:szCs w:val="26"/>
                        </w:rPr>
                      </w:pPr>
                      <w:r>
                        <w:t>Recording grazing by herbivores</w:t>
                      </w:r>
                    </w:p>
                  </w:txbxContent>
                </v:textbox>
              </v:shape>
            </w:pict>
          </mc:Fallback>
        </mc:AlternateContent>
      </w:r>
      <w:r w:rsidR="007E3A4E" w:rsidRPr="007E3A4E">
        <w:rPr>
          <w:sz w:val="20"/>
        </w:rPr>
        <w:t xml:space="preserve">Despite the evident services coral reefs provide, failing local management and global climate change are rapidly annihilating these </w:t>
      </w:r>
      <w:r w:rsidR="00DB60E5">
        <w:rPr>
          <w:sz w:val="20"/>
        </w:rPr>
        <w:t xml:space="preserve">beautiful </w:t>
      </w:r>
      <w:r w:rsidR="007E3A4E" w:rsidRPr="007E3A4E">
        <w:rPr>
          <w:sz w:val="20"/>
        </w:rPr>
        <w:t>ecosystems. To restore reefs, coral is maricultured in nurseries and outplanted onto degraded reefs to kick-start recovery (coral gardening). However, coral gardening is often inefficient</w:t>
      </w:r>
      <w:r w:rsidR="00DB60E5">
        <w:rPr>
          <w:sz w:val="20"/>
        </w:rPr>
        <w:t xml:space="preserve"> and could</w:t>
      </w:r>
      <w:r w:rsidR="007E3A4E" w:rsidRPr="007E3A4E">
        <w:rPr>
          <w:sz w:val="20"/>
        </w:rPr>
        <w:t xml:space="preserve"> be optimized by using biological assistance to: (1) reduce cleaning time in nurseries by facilitating grazing</w:t>
      </w:r>
      <w:r w:rsidR="00543437">
        <w:rPr>
          <w:sz w:val="20"/>
        </w:rPr>
        <w:t xml:space="preserve"> by herbivores</w:t>
      </w:r>
      <w:r w:rsidR="007E3A4E" w:rsidRPr="007E3A4E">
        <w:rPr>
          <w:sz w:val="20"/>
        </w:rPr>
        <w:t xml:space="preserve">, (2) improve performance of outplanted corals by </w:t>
      </w:r>
      <w:r w:rsidR="00543437">
        <w:rPr>
          <w:sz w:val="20"/>
        </w:rPr>
        <w:t xml:space="preserve">reducing competition </w:t>
      </w:r>
      <w:r w:rsidR="007E4816">
        <w:rPr>
          <w:sz w:val="20"/>
        </w:rPr>
        <w:t>with</w:t>
      </w:r>
      <w:r w:rsidR="00543437">
        <w:rPr>
          <w:sz w:val="20"/>
        </w:rPr>
        <w:t xml:space="preserve"> other benthic life forms and</w:t>
      </w:r>
      <w:r w:rsidR="007E3A4E" w:rsidRPr="007E3A4E">
        <w:rPr>
          <w:sz w:val="20"/>
        </w:rPr>
        <w:t xml:space="preserve"> (3) reduce coral predation by facilitating </w:t>
      </w:r>
      <w:r w:rsidR="00DB60E5">
        <w:rPr>
          <w:sz w:val="20"/>
        </w:rPr>
        <w:t xml:space="preserve">corallivore </w:t>
      </w:r>
      <w:r w:rsidR="007E3A4E" w:rsidRPr="007E3A4E">
        <w:rPr>
          <w:sz w:val="20"/>
        </w:rPr>
        <w:t>predators.</w:t>
      </w:r>
    </w:p>
    <w:p w14:paraId="039A1404" w14:textId="0FC907D8" w:rsidR="00DE2AF3" w:rsidRPr="00543437" w:rsidRDefault="007E4816" w:rsidP="00DE2AF3">
      <w:pPr>
        <w:pStyle w:val="Heading3"/>
        <w:rPr>
          <w:b/>
          <w:bCs/>
        </w:rPr>
      </w:pPr>
      <w:r>
        <w:rPr>
          <w:b/>
          <w:bCs/>
        </w:rPr>
        <w:t>Research questions</w:t>
      </w:r>
    </w:p>
    <w:p w14:paraId="612A7E24" w14:textId="46A495A0" w:rsidR="00DB60E5" w:rsidRPr="00DB60E5" w:rsidRDefault="00FB2BF1" w:rsidP="00DB60E5">
      <w:pPr>
        <w:pStyle w:val="ListParagraph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RQ1: </w:t>
      </w:r>
      <w:r w:rsidR="00DB60E5" w:rsidRPr="00DB60E5">
        <w:rPr>
          <w:sz w:val="20"/>
        </w:rPr>
        <w:t>What are key herbivores and is their grazing associated with reef condition?</w:t>
      </w:r>
    </w:p>
    <w:p w14:paraId="3636139B" w14:textId="6FFF5169" w:rsidR="00DB60E5" w:rsidRPr="00DB60E5" w:rsidRDefault="00FB2BF1" w:rsidP="00DB60E5">
      <w:pPr>
        <w:pStyle w:val="ListParagraph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RQ2: </w:t>
      </w:r>
      <w:r w:rsidR="00DB60E5" w:rsidRPr="00DB60E5">
        <w:rPr>
          <w:sz w:val="20"/>
        </w:rPr>
        <w:t>What are key corallivores and is their impact associated with reef condition?</w:t>
      </w:r>
    </w:p>
    <w:p w14:paraId="781DFAF4" w14:textId="03E3CD31" w:rsidR="00DB60E5" w:rsidRPr="00DB60E5" w:rsidRDefault="00FB2BF1" w:rsidP="00DB60E5">
      <w:pPr>
        <w:pStyle w:val="ListParagraph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RQ3: </w:t>
      </w:r>
      <w:r w:rsidR="00DB60E5" w:rsidRPr="00DB60E5">
        <w:rPr>
          <w:sz w:val="20"/>
        </w:rPr>
        <w:t>Can the local reef-bound fish community facilitate coral mariculture?</w:t>
      </w:r>
    </w:p>
    <w:p w14:paraId="4C4E3D6B" w14:textId="5E04108B" w:rsidR="004E08D2" w:rsidRDefault="00831C8A" w:rsidP="00DB60E5">
      <w:pPr>
        <w:pStyle w:val="ListParagraph"/>
        <w:numPr>
          <w:ilvl w:val="0"/>
          <w:numId w:val="2"/>
        </w:numPr>
        <w:rPr>
          <w:sz w:val="20"/>
        </w:rPr>
      </w:pPr>
      <w:r w:rsidRPr="00831C8A"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7968" behindDoc="0" locked="0" layoutInCell="1" allowOverlap="1" wp14:anchorId="07A96584" wp14:editId="463A2727">
            <wp:simplePos x="0" y="0"/>
            <wp:positionH relativeFrom="column">
              <wp:posOffset>3481705</wp:posOffset>
            </wp:positionH>
            <wp:positionV relativeFrom="paragraph">
              <wp:posOffset>410845</wp:posOffset>
            </wp:positionV>
            <wp:extent cx="2955290" cy="16002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98"/>
                    <a:stretch/>
                  </pic:blipFill>
                  <pic:spPr bwMode="auto">
                    <a:xfrm>
                      <a:off x="0" y="0"/>
                      <a:ext cx="29552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D683651" wp14:editId="5553D16E">
                <wp:simplePos x="0" y="0"/>
                <wp:positionH relativeFrom="column">
                  <wp:posOffset>3460750</wp:posOffset>
                </wp:positionH>
                <wp:positionV relativeFrom="paragraph">
                  <wp:posOffset>182245</wp:posOffset>
                </wp:positionV>
                <wp:extent cx="2955290" cy="6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22FA5A" w14:textId="4D346716" w:rsidR="006A5B4C" w:rsidRPr="00434989" w:rsidRDefault="006A5B4C" w:rsidP="006A5B4C">
                            <w:pPr>
                              <w:pStyle w:val="Caption"/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t>Quantify</w:t>
                            </w:r>
                            <w:r w:rsidR="00831C8A">
                              <w:t>ing</w:t>
                            </w:r>
                            <w:r>
                              <w:t xml:space="preserve"> predation on coral colonies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683651" id="Text Box 26" o:spid="_x0000_s1027" type="#_x0000_t202" style="position:absolute;left:0;text-align:left;margin-left:272.5pt;margin-top:14.35pt;width:232.7pt;height:.0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" stroked="f">
                <v:textbox style="mso-fit-shape-to-text:t" inset="0,0,0,0">
                  <w:txbxContent>
                    <w:p w14:paraId="5D22FA5A" w14:textId="4D346716" w:rsidR="006A5B4C" w:rsidRPr="00434989" w:rsidRDefault="006A5B4C" w:rsidP="006A5B4C">
                      <w:pPr>
                        <w:pStyle w:val="Caption"/>
                        <w:rPr>
                          <w:noProof/>
                          <w:szCs w:val="24"/>
                        </w:rPr>
                      </w:pPr>
                      <w:r>
                        <w:t>Quantify</w:t>
                      </w:r>
                      <w:r w:rsidR="00831C8A">
                        <w:t>ing</w:t>
                      </w:r>
                      <w:r>
                        <w:t xml:space="preserve"> predation on coral colonies</w:t>
                      </w:r>
                    </w:p>
                  </w:txbxContent>
                </v:textbox>
              </v:shape>
            </w:pict>
          </mc:Fallback>
        </mc:AlternateContent>
      </w:r>
      <w:r w:rsidR="00FB2BF1">
        <w:rPr>
          <w:sz w:val="20"/>
        </w:rPr>
        <w:t xml:space="preserve">RQ4: </w:t>
      </w:r>
      <w:r w:rsidR="00DB60E5" w:rsidRPr="00DB60E5">
        <w:rPr>
          <w:sz w:val="20"/>
        </w:rPr>
        <w:t>How can artificial reefs be optimized to accommodate grazers and reduce corallivores?</w:t>
      </w:r>
    </w:p>
    <w:p w14:paraId="30D3B7D9" w14:textId="3C872283" w:rsidR="00DB60E5" w:rsidRPr="00DB60E5" w:rsidRDefault="00DB60E5" w:rsidP="00DB60E5">
      <w:pPr>
        <w:rPr>
          <w:sz w:val="20"/>
        </w:rPr>
      </w:pPr>
    </w:p>
    <w:p w14:paraId="70970ACF" w14:textId="1EFE4D86" w:rsidR="004E08D2" w:rsidRPr="00543437" w:rsidRDefault="004E08D2" w:rsidP="004E08D2">
      <w:pPr>
        <w:rPr>
          <w:rFonts w:ascii="Arial" w:hAnsi="Arial" w:cs="Arial"/>
          <w:b/>
          <w:bCs/>
          <w:sz w:val="22"/>
          <w:szCs w:val="22"/>
        </w:rPr>
      </w:pPr>
      <w:r w:rsidRPr="00543437">
        <w:rPr>
          <w:rFonts w:ascii="Arial" w:hAnsi="Arial" w:cs="Arial"/>
          <w:b/>
          <w:bCs/>
          <w:sz w:val="22"/>
          <w:szCs w:val="22"/>
        </w:rPr>
        <w:t>Method</w:t>
      </w:r>
      <w:r w:rsidR="00831C8A" w:rsidRPr="00543437">
        <w:rPr>
          <w:b/>
          <w:bCs/>
          <w:noProof/>
        </w:rPr>
        <w:t xml:space="preserve"> </w:t>
      </w:r>
    </w:p>
    <w:p w14:paraId="57A4EC95" w14:textId="08197E26" w:rsidR="00DB60E5" w:rsidRPr="00DB60E5" w:rsidRDefault="00DB60E5" w:rsidP="00DB60E5">
      <w:pPr>
        <w:rPr>
          <w:sz w:val="20"/>
        </w:rPr>
      </w:pPr>
      <w:r>
        <w:rPr>
          <w:sz w:val="20"/>
        </w:rPr>
        <w:t>The</w:t>
      </w:r>
      <w:r w:rsidRPr="00DB60E5">
        <w:rPr>
          <w:sz w:val="20"/>
        </w:rPr>
        <w:t xml:space="preserve"> research questions are investigated </w:t>
      </w:r>
      <w:r w:rsidR="00FB2BF1">
        <w:rPr>
          <w:sz w:val="20"/>
        </w:rPr>
        <w:t>by surveying healthy and degraded</w:t>
      </w:r>
      <w:r w:rsidRPr="00DB60E5">
        <w:rPr>
          <w:sz w:val="20"/>
        </w:rPr>
        <w:t xml:space="preserve"> coral reefs</w:t>
      </w:r>
      <w:r w:rsidR="00FB2BF1">
        <w:rPr>
          <w:sz w:val="20"/>
        </w:rPr>
        <w:t xml:space="preserve"> (RQ1 &amp; RQ2), as well as by </w:t>
      </w:r>
      <w:r w:rsidR="00FB2BF1" w:rsidRPr="00DB60E5">
        <w:rPr>
          <w:sz w:val="20"/>
        </w:rPr>
        <w:t xml:space="preserve">using field experiments </w:t>
      </w:r>
      <w:r w:rsidR="00FB2BF1">
        <w:rPr>
          <w:sz w:val="20"/>
        </w:rPr>
        <w:t>manipulating fish and invertebrate access to coral nurseries (RQ3) and artificial reefs (RQ4). All research is performed in</w:t>
      </w:r>
      <w:r w:rsidR="007E4816">
        <w:rPr>
          <w:sz w:val="20"/>
        </w:rPr>
        <w:t xml:space="preserve"> </w:t>
      </w:r>
      <w:proofErr w:type="spellStart"/>
      <w:r w:rsidR="007E4816">
        <w:rPr>
          <w:sz w:val="20"/>
        </w:rPr>
        <w:t>Shimoni</w:t>
      </w:r>
      <w:proofErr w:type="spellEnd"/>
      <w:r w:rsidR="007E4816">
        <w:rPr>
          <w:sz w:val="20"/>
        </w:rPr>
        <w:t>,</w:t>
      </w:r>
      <w:r w:rsidR="00FB2BF1">
        <w:rPr>
          <w:sz w:val="20"/>
        </w:rPr>
        <w:t xml:space="preserve"> southern Kenya.</w:t>
      </w:r>
    </w:p>
    <w:bookmarkStart w:id="0" w:name="_GoBack"/>
    <w:bookmarkEnd w:id="0"/>
    <w:p w14:paraId="4020B382" w14:textId="493D3D72" w:rsidR="004E08D2" w:rsidRPr="00B05693" w:rsidRDefault="00831C8A" w:rsidP="004E08D2">
      <w:pPr>
        <w:rPr>
          <w:rFonts w:ascii="Arial" w:hAnsi="Arial" w:cs="Arial"/>
          <w:b/>
          <w:bCs/>
          <w:sz w:val="22"/>
          <w:szCs w:val="22"/>
        </w:rPr>
      </w:pPr>
      <w:r w:rsidRPr="00B05693"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EADD283" wp14:editId="1B84DC1A">
                <wp:simplePos x="0" y="0"/>
                <wp:positionH relativeFrom="column">
                  <wp:posOffset>3473450</wp:posOffset>
                </wp:positionH>
                <wp:positionV relativeFrom="paragraph">
                  <wp:posOffset>97790</wp:posOffset>
                </wp:positionV>
                <wp:extent cx="2955290" cy="63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44EB1C" w14:textId="28920A81" w:rsidR="00831C8A" w:rsidRPr="000E2430" w:rsidRDefault="00831C8A" w:rsidP="00831C8A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>Monitor</w:t>
                            </w:r>
                            <w:r w:rsidR="00543437">
                              <w:t>ing</w:t>
                            </w:r>
                            <w:r>
                              <w:t xml:space="preserve"> </w:t>
                            </w:r>
                            <w:r w:rsidR="00543437">
                              <w:t xml:space="preserve">the </w:t>
                            </w:r>
                            <w:r>
                              <w:t>biological interactions with cultured coral</w:t>
                            </w:r>
                            <w:r w:rsidR="00543437">
                              <w:t>s</w:t>
                            </w:r>
                            <w:r>
                              <w:t xml:space="preserve"> and various artificial reef types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ADD283" id="Text Box 28" o:spid="_x0000_s1028" type="#_x0000_t202" style="position:absolute;margin-left:273.5pt;margin-top:7.7pt;width:232.7pt;height:.0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" stroked="f">
                <v:textbox style="mso-fit-shape-to-text:t" inset="0,0,0,0">
                  <w:txbxContent>
                    <w:p w14:paraId="0144EB1C" w14:textId="28920A81" w:rsidR="00831C8A" w:rsidRPr="000E2430" w:rsidRDefault="00831C8A" w:rsidP="00831C8A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>Monitor</w:t>
                      </w:r>
                      <w:r w:rsidR="00543437">
                        <w:t>ing</w:t>
                      </w:r>
                      <w:r>
                        <w:t xml:space="preserve"> </w:t>
                      </w:r>
                      <w:r w:rsidR="00543437">
                        <w:t xml:space="preserve">the </w:t>
                      </w:r>
                      <w:r>
                        <w:t>biological interactions with cultured coral</w:t>
                      </w:r>
                      <w:r w:rsidR="00543437">
                        <w:t>s</w:t>
                      </w:r>
                      <w:r>
                        <w:t xml:space="preserve"> and various artificial reef types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935BEA" w14:textId="79425C8E" w:rsidR="00DE2AF3" w:rsidRPr="00045C5D" w:rsidRDefault="00DE2AF3" w:rsidP="00DE2AF3">
      <w:pPr>
        <w:rPr>
          <w:sz w:val="20"/>
        </w:rPr>
      </w:pPr>
    </w:p>
    <w:sectPr w:rsidR="00DE2AF3" w:rsidRPr="00045C5D" w:rsidSect="00DE2AF3">
      <w:type w:val="continuous"/>
      <w:pgSz w:w="11900" w:h="16840"/>
      <w:pgMar w:top="3600" w:right="1008" w:bottom="3888" w:left="1008" w:header="720" w:footer="720" w:gutter="0"/>
      <w:cols w:num="2" w:space="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C4357" w14:textId="77777777" w:rsidR="00AA6D57" w:rsidRDefault="00AA6D57">
      <w:r>
        <w:separator/>
      </w:r>
    </w:p>
  </w:endnote>
  <w:endnote w:type="continuationSeparator" w:id="0">
    <w:p w14:paraId="30130360" w14:textId="77777777" w:rsidR="00AA6D57" w:rsidRDefault="00AA6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BFDF4" w14:textId="53A7CC3F" w:rsidR="00DE2AF3" w:rsidRDefault="00A320D0" w:rsidP="00DE2AF3">
    <w:r w:rsidRPr="00A320D0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EEFA97B" wp14:editId="7BF4D446">
          <wp:simplePos x="0" y="0"/>
          <wp:positionH relativeFrom="column">
            <wp:posOffset>97155</wp:posOffset>
          </wp:positionH>
          <wp:positionV relativeFrom="paragraph">
            <wp:posOffset>-1303655</wp:posOffset>
          </wp:positionV>
          <wp:extent cx="913765" cy="1220470"/>
          <wp:effectExtent l="0" t="0" r="635" b="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085" t="12039" r="22771" b="8629"/>
                  <a:stretch/>
                </pic:blipFill>
                <pic:spPr bwMode="auto">
                  <a:xfrm>
                    <a:off x="0" y="0"/>
                    <a:ext cx="913765" cy="1220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7E7">
      <w:rPr>
        <w:noProof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4120157" wp14:editId="41CA18BC">
              <wp:simplePos x="0" y="0"/>
              <wp:positionH relativeFrom="column">
                <wp:posOffset>-17145</wp:posOffset>
              </wp:positionH>
              <wp:positionV relativeFrom="paragraph">
                <wp:posOffset>-1416685</wp:posOffset>
              </wp:positionV>
              <wp:extent cx="6515100" cy="1684020"/>
              <wp:effectExtent l="635" t="2540" r="0" b="2540"/>
              <wp:wrapNone/>
              <wp:docPr id="1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5100" cy="1684020"/>
                        <a:chOff x="981" y="13554"/>
                        <a:chExt cx="10260" cy="2652"/>
                      </a:xfrm>
                    </wpg:grpSpPr>
                    <wps:wsp>
                      <wps:cNvPr id="2" name="Rectangle 26"/>
                      <wps:cNvSpPr>
                        <a:spLocks noChangeArrowheads="1"/>
                      </wps:cNvSpPr>
                      <wps:spPr bwMode="auto">
                        <a:xfrm>
                          <a:off x="981" y="13554"/>
                          <a:ext cx="8100" cy="2280"/>
                        </a:xfrm>
                        <a:prstGeom prst="rect">
                          <a:avLst/>
                        </a:prstGeom>
                        <a:solidFill>
                          <a:srgbClr val="1072B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1" descr="universiteit_logo_w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42188" b="-242188"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4710"/>
                          <a:ext cx="1980" cy="1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2679" y="13716"/>
                          <a:ext cx="1182" cy="2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75CE02" w14:textId="77777777" w:rsidR="00DE2AF3" w:rsidRPr="00960292" w:rsidRDefault="00DE2AF3" w:rsidP="00960292">
                            <w:pPr>
                              <w:pStyle w:val="textblok-below-left"/>
                            </w:pPr>
                            <w:r w:rsidRPr="00960292">
                              <w:t>CV Researcher;</w:t>
                            </w:r>
                          </w:p>
                          <w:p w14:paraId="296CE171" w14:textId="77777777" w:rsidR="00DE2AF3" w:rsidRPr="00960292" w:rsidRDefault="00DE2AF3" w:rsidP="00960292">
                            <w:pPr>
                              <w:pStyle w:val="textblok-below-left"/>
                            </w:pPr>
                            <w:r w:rsidRPr="00960292">
                              <w:t>Graduated;</w:t>
                            </w:r>
                          </w:p>
                          <w:p w14:paraId="5111872A" w14:textId="77777777" w:rsidR="00DE2AF3" w:rsidRPr="00960292" w:rsidRDefault="00DE2AF3" w:rsidP="00960292">
                            <w:pPr>
                              <w:pStyle w:val="textblok-below-left"/>
                            </w:pPr>
                          </w:p>
                          <w:p w14:paraId="287B2B4E" w14:textId="77777777" w:rsidR="00DE2AF3" w:rsidRPr="00960292" w:rsidRDefault="00DE2AF3" w:rsidP="00960292">
                            <w:pPr>
                              <w:pStyle w:val="textblok-below-left"/>
                            </w:pPr>
                            <w:r w:rsidRPr="00960292">
                              <w:t xml:space="preserve">Hobbies; </w:t>
                            </w:r>
                          </w:p>
                          <w:p w14:paraId="18390909" w14:textId="77777777" w:rsidR="00DE2AF3" w:rsidRPr="00960292" w:rsidRDefault="00DE2AF3" w:rsidP="00960292">
                            <w:pPr>
                              <w:pStyle w:val="textblok-below-left"/>
                            </w:pPr>
                            <w:r w:rsidRPr="00960292">
                              <w:t>e-mail;</w:t>
                            </w:r>
                          </w:p>
                          <w:p w14:paraId="5F1C4C80" w14:textId="77777777" w:rsidR="00DE2AF3" w:rsidRPr="00960292" w:rsidRDefault="00DE2AF3" w:rsidP="00960292">
                            <w:pPr>
                              <w:pStyle w:val="textblok-below-left"/>
                            </w:pPr>
                            <w:proofErr w:type="spellStart"/>
                            <w:r w:rsidRPr="00960292">
                              <w:t>tel</w:t>
                            </w:r>
                            <w:proofErr w:type="spellEnd"/>
                            <w:r w:rsidRPr="00960292">
                              <w:t>;</w:t>
                            </w:r>
                          </w:p>
                          <w:p w14:paraId="5BAFA71C" w14:textId="77777777" w:rsidR="00DE2AF3" w:rsidRPr="00960292" w:rsidRDefault="00DE2AF3" w:rsidP="00960292">
                            <w:pPr>
                              <w:pStyle w:val="textblok-below-left"/>
                            </w:pPr>
                            <w:r w:rsidRPr="00960292">
                              <w:t>website;</w:t>
                            </w:r>
                          </w:p>
                          <w:p w14:paraId="7CAACA7D" w14:textId="77777777" w:rsidR="00DE2AF3" w:rsidRPr="00D54C9A" w:rsidRDefault="00DE2AF3" w:rsidP="00DE2AF3">
                            <w:pPr>
                              <w:rPr>
                                <w:rFonts w:ascii="Arial" w:hAnsi="Arial"/>
                                <w:color w:val="FFFFFF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4041" y="13688"/>
                          <a:ext cx="4912" cy="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BC00F3" w14:textId="6E1D481D" w:rsidR="00DE2AF3" w:rsidRPr="007642B0" w:rsidRDefault="00FB2BF1" w:rsidP="00960292">
                            <w:pPr>
                              <w:pStyle w:val="textblok-below-right"/>
                              <w:rPr>
                                <w:lang w:val="en-GB"/>
                              </w:rPr>
                            </w:pPr>
                            <w:r w:rsidRPr="007642B0">
                              <w:rPr>
                                <w:lang w:val="en-GB"/>
                              </w:rPr>
                              <w:t>Ewout Knoester</w:t>
                            </w:r>
                          </w:p>
                          <w:p w14:paraId="7F91D4A3" w14:textId="7170FEF1" w:rsidR="00FB2BF1" w:rsidRPr="007642B0" w:rsidRDefault="00FB2BF1" w:rsidP="00960292">
                            <w:pPr>
                              <w:pStyle w:val="textblok-below-right"/>
                              <w:rPr>
                                <w:lang w:val="en-GB"/>
                              </w:rPr>
                            </w:pPr>
                            <w:r w:rsidRPr="007642B0">
                              <w:rPr>
                                <w:lang w:val="en-GB"/>
                              </w:rPr>
                              <w:t>Aquaculture and Marine Resource Management, Wageningen University, 2016</w:t>
                            </w:r>
                          </w:p>
                          <w:p w14:paraId="591D7CDE" w14:textId="4846AF39" w:rsidR="00DE2AF3" w:rsidRPr="007642B0" w:rsidRDefault="00FB2BF1" w:rsidP="00960292">
                            <w:pPr>
                              <w:pStyle w:val="textblok-below-right"/>
                              <w:rPr>
                                <w:lang w:val="en-GB"/>
                              </w:rPr>
                            </w:pPr>
                            <w:r w:rsidRPr="007642B0">
                              <w:rPr>
                                <w:lang w:val="en-GB"/>
                              </w:rPr>
                              <w:t xml:space="preserve">Diving, </w:t>
                            </w:r>
                            <w:r w:rsidR="007E4816" w:rsidRPr="007642B0">
                              <w:rPr>
                                <w:lang w:val="en-GB"/>
                              </w:rPr>
                              <w:t>p</w:t>
                            </w:r>
                            <w:r w:rsidRPr="007642B0">
                              <w:rPr>
                                <w:lang w:val="en-GB"/>
                              </w:rPr>
                              <w:t>hotography while diving &amp; more diving</w:t>
                            </w:r>
                          </w:p>
                          <w:p w14:paraId="5B4C2AF0" w14:textId="2E8D01BE" w:rsidR="00DE2AF3" w:rsidRPr="00960292" w:rsidRDefault="00FB2BF1" w:rsidP="00960292">
                            <w:pPr>
                              <w:pStyle w:val="textblok-below-right"/>
                            </w:pPr>
                            <w:r>
                              <w:t>Ewout.knoester</w:t>
                            </w:r>
                            <w:r w:rsidR="00DE2AF3" w:rsidRPr="00960292">
                              <w:t>@wur.nl</w:t>
                            </w:r>
                          </w:p>
                          <w:p w14:paraId="14180E4F" w14:textId="76E0A3ED" w:rsidR="00DE2AF3" w:rsidRPr="00960292" w:rsidRDefault="00FB2BF1" w:rsidP="00960292">
                            <w:pPr>
                              <w:pStyle w:val="textblok-below-right"/>
                            </w:pPr>
                            <w:r>
                              <w:t>+254700109022</w:t>
                            </w:r>
                          </w:p>
                          <w:p w14:paraId="14AC9943" w14:textId="6F3905B2" w:rsidR="00DE2AF3" w:rsidRPr="00D54C9A" w:rsidRDefault="00FB2BF1" w:rsidP="00DE2AF3">
                            <w:pPr>
                              <w:spacing w:after="120"/>
                              <w:rPr>
                                <w:color w:val="FFFFFF"/>
                              </w:rPr>
                            </w:pPr>
                            <w:r w:rsidRPr="00FB2BF1">
                              <w:rPr>
                                <w:color w:val="FFFFFF"/>
                                <w:sz w:val="20"/>
                              </w:rPr>
                              <w:t>www.researchgate.net/profile/Ewout_Knoester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4120157" id="Group 37" o:spid="_x0000_s1042" style="position:absolute;margin-left:-1.35pt;margin-top:-111.55pt;width:513pt;height:132.6pt;z-index:251656192" coordorigin="981,13554" coordsize="10260,2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">
              <v:rect id="Rectangle 26" o:spid="_x0000_s1043" style="position:absolute;left:981;top:13554;width:810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" fillcolor="#1072b9" stroked="f">
                <v:shadow color="black" opacity="49150f" offset=".74833mm,.74833mm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44" type="#_x0000_t75" alt="universiteit_logo_wur" style="position:absolute;left:9261;top:14710;width:1980;height: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">
                <v:imagedata r:id="rId3" o:title="universiteit_logo_wur" croptop="-158720f" cropbottom="-15872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5" type="#_x0000_t202" style="position:absolute;left:2679;top:13716;width:1182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1375CE02" w14:textId="77777777" w:rsidR="00DE2AF3" w:rsidRPr="00960292" w:rsidRDefault="00DE2AF3" w:rsidP="00960292">
                      <w:pPr>
                        <w:pStyle w:val="textblok-below-left"/>
                      </w:pPr>
                      <w:r w:rsidRPr="00960292">
                        <w:t>CV Researcher;</w:t>
                      </w:r>
                    </w:p>
                    <w:p w14:paraId="296CE171" w14:textId="77777777" w:rsidR="00DE2AF3" w:rsidRPr="00960292" w:rsidRDefault="00DE2AF3" w:rsidP="00960292">
                      <w:pPr>
                        <w:pStyle w:val="textblok-below-left"/>
                      </w:pPr>
                      <w:r w:rsidRPr="00960292">
                        <w:t>Graduated;</w:t>
                      </w:r>
                    </w:p>
                    <w:p w14:paraId="5111872A" w14:textId="77777777" w:rsidR="00DE2AF3" w:rsidRPr="00960292" w:rsidRDefault="00DE2AF3" w:rsidP="00960292">
                      <w:pPr>
                        <w:pStyle w:val="textblok-below-left"/>
                      </w:pPr>
                    </w:p>
                    <w:p w14:paraId="287B2B4E" w14:textId="77777777" w:rsidR="00DE2AF3" w:rsidRPr="00960292" w:rsidRDefault="00DE2AF3" w:rsidP="00960292">
                      <w:pPr>
                        <w:pStyle w:val="textblok-below-left"/>
                      </w:pPr>
                      <w:r w:rsidRPr="00960292">
                        <w:t xml:space="preserve">Hobbies; </w:t>
                      </w:r>
                    </w:p>
                    <w:p w14:paraId="18390909" w14:textId="77777777" w:rsidR="00DE2AF3" w:rsidRPr="00960292" w:rsidRDefault="00DE2AF3" w:rsidP="00960292">
                      <w:pPr>
                        <w:pStyle w:val="textblok-below-left"/>
                      </w:pPr>
                      <w:r w:rsidRPr="00960292">
                        <w:t>e-mail;</w:t>
                      </w:r>
                    </w:p>
                    <w:p w14:paraId="5F1C4C80" w14:textId="77777777" w:rsidR="00DE2AF3" w:rsidRPr="00960292" w:rsidRDefault="00DE2AF3" w:rsidP="00960292">
                      <w:pPr>
                        <w:pStyle w:val="textblok-below-left"/>
                      </w:pPr>
                      <w:proofErr w:type="spellStart"/>
                      <w:r w:rsidRPr="00960292">
                        <w:t>tel</w:t>
                      </w:r>
                      <w:proofErr w:type="spellEnd"/>
                      <w:r w:rsidRPr="00960292">
                        <w:t>;</w:t>
                      </w:r>
                    </w:p>
                    <w:p w14:paraId="5BAFA71C" w14:textId="77777777" w:rsidR="00DE2AF3" w:rsidRPr="00960292" w:rsidRDefault="00DE2AF3" w:rsidP="00960292">
                      <w:pPr>
                        <w:pStyle w:val="textblok-below-left"/>
                      </w:pPr>
                      <w:r w:rsidRPr="00960292">
                        <w:t>website;</w:t>
                      </w:r>
                    </w:p>
                    <w:p w14:paraId="7CAACA7D" w14:textId="77777777" w:rsidR="00DE2AF3" w:rsidRPr="00D54C9A" w:rsidRDefault="00DE2AF3" w:rsidP="00DE2AF3">
                      <w:pPr>
                        <w:rPr>
                          <w:rFonts w:ascii="Arial" w:hAnsi="Arial"/>
                          <w:color w:val="FFFFFF"/>
                          <w:sz w:val="14"/>
                        </w:rPr>
                      </w:pPr>
                    </w:p>
                  </w:txbxContent>
                </v:textbox>
              </v:shape>
              <v:shape id="Text Box 17" o:spid="_x0000_s1046" type="#_x0000_t202" style="position:absolute;left:4041;top:13688;width:4912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14:paraId="5ABC00F3" w14:textId="6E1D481D" w:rsidR="00DE2AF3" w:rsidRPr="00EC37D4" w:rsidRDefault="00FB2BF1" w:rsidP="00960292">
                      <w:pPr>
                        <w:pStyle w:val="textblok-below-righ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Ewout Knoester</w:t>
                      </w:r>
                    </w:p>
                    <w:p w14:paraId="7F91D4A3" w14:textId="7170FEF1" w:rsidR="00FB2BF1" w:rsidRDefault="00FB2BF1" w:rsidP="00960292">
                      <w:pPr>
                        <w:pStyle w:val="textblok-below-righ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Aquaculture </w:t>
                      </w:r>
                      <w:proofErr w:type="spellStart"/>
                      <w:r>
                        <w:rPr>
                          <w:lang w:val="nl-NL"/>
                        </w:rPr>
                        <w:t>and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Marine Resource Management, Wageningen University, 2016</w:t>
                      </w:r>
                    </w:p>
                    <w:p w14:paraId="591D7CDE" w14:textId="4846AF39" w:rsidR="00DE2AF3" w:rsidRPr="004E08D2" w:rsidRDefault="00FB2BF1" w:rsidP="00960292">
                      <w:pPr>
                        <w:pStyle w:val="textblok-below-right"/>
                        <w:rPr>
                          <w:lang w:val="nl-NL"/>
                        </w:rPr>
                      </w:pPr>
                      <w:proofErr w:type="spellStart"/>
                      <w:r>
                        <w:rPr>
                          <w:lang w:val="nl-NL"/>
                        </w:rPr>
                        <w:t>Diving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, </w:t>
                      </w:r>
                      <w:proofErr w:type="spellStart"/>
                      <w:r w:rsidR="007E4816">
                        <w:rPr>
                          <w:lang w:val="nl-NL"/>
                        </w:rPr>
                        <w:t>p</w:t>
                      </w:r>
                      <w:r>
                        <w:rPr>
                          <w:lang w:val="nl-NL"/>
                        </w:rPr>
                        <w:t>hotography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while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diving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&amp; more </w:t>
                      </w:r>
                      <w:proofErr w:type="spellStart"/>
                      <w:r>
                        <w:rPr>
                          <w:lang w:val="nl-NL"/>
                        </w:rPr>
                        <w:t>diving</w:t>
                      </w:r>
                      <w:proofErr w:type="spellEnd"/>
                    </w:p>
                    <w:p w14:paraId="5B4C2AF0" w14:textId="2E8D01BE" w:rsidR="00DE2AF3" w:rsidRPr="00960292" w:rsidRDefault="00FB2BF1" w:rsidP="00960292">
                      <w:pPr>
                        <w:pStyle w:val="textblok-below-right"/>
                      </w:pPr>
                      <w:r>
                        <w:t>Ewout.knoester</w:t>
                      </w:r>
                      <w:r w:rsidR="00DE2AF3" w:rsidRPr="00960292">
                        <w:t>@wur.nl</w:t>
                      </w:r>
                    </w:p>
                    <w:p w14:paraId="14180E4F" w14:textId="76E0A3ED" w:rsidR="00DE2AF3" w:rsidRPr="00960292" w:rsidRDefault="00FB2BF1" w:rsidP="00960292">
                      <w:pPr>
                        <w:pStyle w:val="textblok-below-right"/>
                      </w:pPr>
                      <w:r>
                        <w:t>+254700109022</w:t>
                      </w:r>
                    </w:p>
                    <w:p w14:paraId="14AC9943" w14:textId="6F3905B2" w:rsidR="00DE2AF3" w:rsidRPr="00D54C9A" w:rsidRDefault="00FB2BF1" w:rsidP="00DE2AF3">
                      <w:pPr>
                        <w:spacing w:after="120"/>
                        <w:rPr>
                          <w:color w:val="FFFFFF"/>
                        </w:rPr>
                      </w:pPr>
                      <w:r w:rsidRPr="00FB2BF1">
                        <w:rPr>
                          <w:color w:val="FFFFFF"/>
                          <w:sz w:val="20"/>
                        </w:rPr>
                        <w:t>www.researchgate.net/profile/Ewout_Knoester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7DAEF" w14:textId="77777777" w:rsidR="00AA6D57" w:rsidRDefault="00AA6D57">
      <w:r>
        <w:separator/>
      </w:r>
    </w:p>
  </w:footnote>
  <w:footnote w:type="continuationSeparator" w:id="0">
    <w:p w14:paraId="102DE6CF" w14:textId="77777777" w:rsidR="00AA6D57" w:rsidRDefault="00AA6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BA890" w14:textId="43F61C48" w:rsidR="00DE2AF3" w:rsidRDefault="00B647E7" w:rsidP="00DE2AF3">
    <w:pPr>
      <w:pStyle w:val="Header"/>
    </w:pPr>
    <w:r>
      <w:rPr>
        <w:noProof/>
        <w:szCs w:val="20"/>
        <w:lang w:val="en-GB" w:eastAsia="en-GB"/>
      </w:rPr>
      <w:drawing>
        <wp:anchor distT="0" distB="0" distL="114300" distR="114300" simplePos="0" relativeHeight="251659264" behindDoc="0" locked="0" layoutInCell="1" allowOverlap="1" wp14:anchorId="1F92592F" wp14:editId="2C58C706">
          <wp:simplePos x="0" y="0"/>
          <wp:positionH relativeFrom="column">
            <wp:posOffset>-17357</wp:posOffset>
          </wp:positionH>
          <wp:positionV relativeFrom="paragraph">
            <wp:posOffset>-958003</wp:posOffset>
          </wp:positionV>
          <wp:extent cx="1922568" cy="1159978"/>
          <wp:effectExtent l="0" t="0" r="8255" b="889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Asset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568" cy="11599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AB880D" wp14:editId="588F147E">
              <wp:simplePos x="0" y="0"/>
              <wp:positionH relativeFrom="column">
                <wp:posOffset>2040255</wp:posOffset>
              </wp:positionH>
              <wp:positionV relativeFrom="paragraph">
                <wp:posOffset>-1186180</wp:posOffset>
              </wp:positionV>
              <wp:extent cx="4394200" cy="2057400"/>
              <wp:effectExtent l="0" t="0" r="4445" b="17780"/>
              <wp:wrapNone/>
              <wp:docPr id="6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94200" cy="2057400"/>
                        <a:chOff x="4221" y="364"/>
                        <a:chExt cx="6920" cy="3240"/>
                      </a:xfrm>
                    </wpg:grpSpPr>
                    <wps:wsp>
                      <wps:cNvPr id="7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4221" y="364"/>
                          <a:ext cx="6660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C1654" w14:textId="598B04C2" w:rsidR="00DE2AF3" w:rsidRPr="00E23C26" w:rsidRDefault="007E3A4E" w:rsidP="00297FD8">
                            <w:pPr>
                              <w:pStyle w:val="Heading1"/>
                            </w:pPr>
                            <w:r w:rsidRPr="007E3A4E">
                              <w:rPr>
                                <w:rStyle w:val="content"/>
                              </w:rPr>
                              <w:t>Facilitating the facilitators: Advancing coral reef restoration using the services of natural reef inhabitants</w:t>
                            </w:r>
                          </w:p>
                          <w:p w14:paraId="4371825D" w14:textId="77777777" w:rsidR="00DE2AF3" w:rsidRPr="00960292" w:rsidRDefault="00DE2AF3" w:rsidP="00297FD8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8" name="Group 29"/>
                      <wpg:cNvGrpSpPr>
                        <a:grpSpLocks/>
                      </wpg:cNvGrpSpPr>
                      <wpg:grpSpPr bwMode="auto">
                        <a:xfrm>
                          <a:off x="4221" y="2704"/>
                          <a:ext cx="6840" cy="900"/>
                          <a:chOff x="4221" y="2704"/>
                          <a:chExt cx="6840" cy="900"/>
                        </a:xfrm>
                      </wpg:grpSpPr>
                      <wps:wsp>
                        <wps:cNvPr id="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221" y="2704"/>
                            <a:ext cx="6840" cy="900"/>
                          </a:xfrm>
                          <a:prstGeom prst="rect">
                            <a:avLst/>
                          </a:prstGeom>
                          <a:solidFill>
                            <a:srgbClr val="1072B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381" y="270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721" y="270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grpSp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4351" y="2845"/>
                          <a:ext cx="1080" cy="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A9E58" w14:textId="77777777" w:rsidR="00DE2AF3" w:rsidRPr="00045C5D" w:rsidRDefault="00DE2AF3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</w:rPr>
                            </w:pPr>
                            <w:r w:rsidRPr="00045C5D">
                              <w:rPr>
                                <w:rFonts w:ascii="Arial" w:hAnsi="Arial"/>
                                <w:color w:val="FFFFFF"/>
                                <w:sz w:val="16"/>
                              </w:rPr>
                              <w:t>Researcher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51" y="3075"/>
                          <a:ext cx="2160" cy="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57268" w14:textId="4C9D966F" w:rsidR="00DE2AF3" w:rsidRPr="00960292" w:rsidRDefault="007E3A4E" w:rsidP="00DE2AF3">
                            <w:pPr>
                              <w:pStyle w:val="Heading2"/>
                            </w:pPr>
                            <w:proofErr w:type="spellStart"/>
                            <w:r>
                              <w:t>Ewout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Knoester</w:t>
                            </w:r>
                            <w:proofErr w:type="spellEnd"/>
                          </w:p>
                          <w:p w14:paraId="1E52DC9F" w14:textId="77777777" w:rsidR="00DE2AF3" w:rsidRPr="00D54C9A" w:rsidRDefault="00DE2AF3" w:rsidP="00DE2AF3">
                            <w:pPr>
                              <w:pStyle w:val="Heading2"/>
                            </w:pPr>
                          </w:p>
                          <w:p w14:paraId="6BE67542" w14:textId="77777777" w:rsidR="00DE2AF3" w:rsidRPr="00D54C9A" w:rsidRDefault="00DE2AF3" w:rsidP="00DE2AF3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6511" y="2858"/>
                          <a:ext cx="1080" cy="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93BE3" w14:textId="77777777" w:rsidR="00DE2AF3" w:rsidRPr="00045C5D" w:rsidRDefault="00DE2AF3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</w:rPr>
                            </w:pPr>
                            <w:r w:rsidRPr="00045C5D">
                              <w:rPr>
                                <w:rFonts w:ascii="Arial" w:hAnsi="Arial"/>
                                <w:color w:val="FFFFFF"/>
                                <w:sz w:val="16"/>
                              </w:rPr>
                              <w:t>Supervisor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6511" y="3088"/>
                          <a:ext cx="2160" cy="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3266E" w14:textId="3D29338B" w:rsidR="00DE2AF3" w:rsidRPr="00D54C9A" w:rsidRDefault="007E3A4E" w:rsidP="00DE2AF3">
                            <w:pPr>
                              <w:pStyle w:val="Heading2"/>
                            </w:pPr>
                            <w:r>
                              <w:t>Ronald Osinga</w:t>
                            </w:r>
                          </w:p>
                          <w:p w14:paraId="78562752" w14:textId="77777777" w:rsidR="00DE2AF3" w:rsidRPr="00D54C9A" w:rsidRDefault="00DE2AF3" w:rsidP="00DE2AF3">
                            <w:pPr>
                              <w:pStyle w:val="Heading2"/>
                            </w:pPr>
                          </w:p>
                          <w:p w14:paraId="1C2F5B12" w14:textId="77777777" w:rsidR="00DE2AF3" w:rsidRPr="00F401A5" w:rsidRDefault="00DE2AF3" w:rsidP="00DE2AF3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8851" y="2845"/>
                          <a:ext cx="1080" cy="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0B001" w14:textId="77777777" w:rsidR="00DE2AF3" w:rsidRPr="00045C5D" w:rsidRDefault="00DE2AF3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</w:rPr>
                            </w:pPr>
                            <w:r w:rsidRPr="00045C5D">
                              <w:rPr>
                                <w:rFonts w:ascii="Arial" w:hAnsi="Arial"/>
                                <w:color w:val="FFFFFF"/>
                                <w:sz w:val="16"/>
                              </w:rPr>
                              <w:t>Promotor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8851" y="3075"/>
                          <a:ext cx="2160" cy="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E3E99" w14:textId="0A91CE84" w:rsidR="00DE2AF3" w:rsidRPr="00EC37D4" w:rsidRDefault="007E3A4E" w:rsidP="00DE2AF3">
                            <w:pPr>
                              <w:pStyle w:val="Heading2"/>
                              <w:rPr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lang w:val="nl-NL"/>
                              </w:rPr>
                              <w:t>Tinka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Murk</w:t>
                            </w:r>
                            <w:proofErr w:type="spellEnd"/>
                          </w:p>
                          <w:p w14:paraId="7E4435E4" w14:textId="77777777" w:rsidR="00DE2AF3" w:rsidRPr="00EC37D4" w:rsidRDefault="00DE2AF3" w:rsidP="00DE2AF3">
                            <w:pPr>
                              <w:pStyle w:val="Heading2"/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9493" y="2406"/>
                          <a:ext cx="1648" cy="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43102" w14:textId="6D958ED5" w:rsidR="00DE2AF3" w:rsidRPr="00960292" w:rsidRDefault="007E3A4E" w:rsidP="00DE2AF3">
                            <w:pPr>
                              <w:pStyle w:val="Header"/>
                            </w:pPr>
                            <w:r>
                              <w:t>2018 - 2023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DAB880D" id="Group 39" o:spid="_x0000_s1029" style="position:absolute;margin-left:160.65pt;margin-top:-93.4pt;width:346pt;height:162pt;z-index:251658240" coordorigin="4221,364" coordsize="692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left:4221;top:364;width:66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" filled="f" fillcolor="#9c0" stroked="f" strokecolor="white" strokeweight="0">
                <v:textbox>
                  <w:txbxContent>
                    <w:p w14:paraId="507C1654" w14:textId="598B04C2" w:rsidR="00DE2AF3" w:rsidRPr="00E23C26" w:rsidRDefault="007E3A4E" w:rsidP="00297FD8">
                      <w:pPr>
                        <w:pStyle w:val="Heading1"/>
                      </w:pPr>
                      <w:r w:rsidRPr="007E3A4E">
                        <w:rPr>
                          <w:rStyle w:val="content"/>
                        </w:rPr>
                        <w:t>Facilitating the facilitators: Advancing coral reef restoration using the services of natural reef inhabitants</w:t>
                      </w:r>
                    </w:p>
                    <w:p w14:paraId="4371825D" w14:textId="77777777" w:rsidR="00DE2AF3" w:rsidRPr="00960292" w:rsidRDefault="00DE2AF3" w:rsidP="00297FD8">
                      <w:pPr>
                        <w:pStyle w:val="Heading1"/>
                      </w:pPr>
                    </w:p>
                  </w:txbxContent>
                </v:textbox>
              </v:shape>
              <v:group id="Group 29" o:spid="_x0000_s1031" style="position:absolute;left:4221;top:2704;width:6840;height:900" coordorigin="4221,2704" coordsize="684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rect id="Rectangle 27" o:spid="_x0000_s1032" style="position:absolute;left:4221;top:2704;width:68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" fillcolor="#1072b9" stroked="f">
                  <v:shadow color="black" opacity="49150f" offset=".74833mm,.74833mm"/>
                </v:rect>
                <v:line id="Line 3" o:spid="_x0000_s1033" style="position:absolute;visibility:visible;mso-wrap-style:square" from="6381,2704" to="6381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" strokecolor="white"/>
                <v:line id="Line 4" o:spid="_x0000_s1034" style="position:absolute;visibility:visible;mso-wrap-style:square" from="8721,2704" to="8721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" strokecolor="white"/>
              </v:group>
              <v:shape id="Text Box 6" o:spid="_x0000_s1035" type="#_x0000_t202" style="position:absolute;left:4351;top:2845;width:108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<v:textbox inset="0,0,0,0">
                  <w:txbxContent>
                    <w:p w14:paraId="2A6A9E58" w14:textId="77777777" w:rsidR="00DE2AF3" w:rsidRPr="00045C5D" w:rsidRDefault="00DE2AF3">
                      <w:pPr>
                        <w:rPr>
                          <w:rFonts w:ascii="Arial" w:hAnsi="Arial"/>
                          <w:color w:val="FFFFFF"/>
                          <w:sz w:val="16"/>
                        </w:rPr>
                      </w:pPr>
                      <w:r w:rsidRPr="00045C5D">
                        <w:rPr>
                          <w:rFonts w:ascii="Arial" w:hAnsi="Arial"/>
                          <w:color w:val="FFFFFF"/>
                          <w:sz w:val="16"/>
                        </w:rPr>
                        <w:t>Researcher</w:t>
                      </w:r>
                    </w:p>
                  </w:txbxContent>
                </v:textbox>
              </v:shape>
              <v:shape id="Text Box 7" o:spid="_x0000_s1036" type="#_x0000_t202" style="position:absolute;left:4351;top:3075;width:216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<v:textbox inset="0,0,0,0">
                  <w:txbxContent>
                    <w:p w14:paraId="36957268" w14:textId="4C9D966F" w:rsidR="00DE2AF3" w:rsidRPr="00960292" w:rsidRDefault="007E3A4E" w:rsidP="00DE2AF3">
                      <w:pPr>
                        <w:pStyle w:val="Heading2"/>
                      </w:pPr>
                      <w:r>
                        <w:t xml:space="preserve">Ewout </w:t>
                      </w:r>
                      <w:proofErr w:type="spellStart"/>
                      <w:r>
                        <w:t>Knoester</w:t>
                      </w:r>
                      <w:proofErr w:type="spellEnd"/>
                    </w:p>
                    <w:p w14:paraId="1E52DC9F" w14:textId="77777777" w:rsidR="00DE2AF3" w:rsidRPr="00D54C9A" w:rsidRDefault="00DE2AF3" w:rsidP="00DE2AF3">
                      <w:pPr>
                        <w:pStyle w:val="Heading2"/>
                      </w:pPr>
                    </w:p>
                    <w:p w14:paraId="6BE67542" w14:textId="77777777" w:rsidR="00DE2AF3" w:rsidRPr="00D54C9A" w:rsidRDefault="00DE2AF3" w:rsidP="00DE2AF3">
                      <w:pPr>
                        <w:pStyle w:val="Heading2"/>
                      </w:pPr>
                    </w:p>
                  </w:txbxContent>
                </v:textbox>
              </v:shape>
              <v:shape id="Text Box 8" o:spid="_x0000_s1037" type="#_x0000_t202" style="position:absolute;left:6511;top:2858;width:108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inset="0,0,0,0">
                  <w:txbxContent>
                    <w:p w14:paraId="7DC93BE3" w14:textId="77777777" w:rsidR="00DE2AF3" w:rsidRPr="00045C5D" w:rsidRDefault="00DE2AF3">
                      <w:pPr>
                        <w:rPr>
                          <w:rFonts w:ascii="Arial" w:hAnsi="Arial"/>
                          <w:color w:val="FFFFFF"/>
                          <w:sz w:val="16"/>
                        </w:rPr>
                      </w:pPr>
                      <w:r w:rsidRPr="00045C5D">
                        <w:rPr>
                          <w:rFonts w:ascii="Arial" w:hAnsi="Arial"/>
                          <w:color w:val="FFFFFF"/>
                          <w:sz w:val="16"/>
                        </w:rPr>
                        <w:t>Supervisor</w:t>
                      </w:r>
                    </w:p>
                  </w:txbxContent>
                </v:textbox>
              </v:shape>
              <v:shape id="Text Box 9" o:spid="_x0000_s1038" type="#_x0000_t202" style="position:absolute;left:6511;top:3088;width:2160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<v:textbox inset="0,0,0,0">
                  <w:txbxContent>
                    <w:p w14:paraId="4F33266E" w14:textId="3D29338B" w:rsidR="00DE2AF3" w:rsidRPr="00D54C9A" w:rsidRDefault="007E3A4E" w:rsidP="00DE2AF3">
                      <w:pPr>
                        <w:pStyle w:val="Heading2"/>
                      </w:pPr>
                      <w:r>
                        <w:t xml:space="preserve">Ronald </w:t>
                      </w:r>
                      <w:proofErr w:type="spellStart"/>
                      <w:r>
                        <w:t>Osinga</w:t>
                      </w:r>
                      <w:proofErr w:type="spellEnd"/>
                    </w:p>
                    <w:p w14:paraId="78562752" w14:textId="77777777" w:rsidR="00DE2AF3" w:rsidRPr="00D54C9A" w:rsidRDefault="00DE2AF3" w:rsidP="00DE2AF3">
                      <w:pPr>
                        <w:pStyle w:val="Heading2"/>
                      </w:pPr>
                    </w:p>
                    <w:p w14:paraId="1C2F5B12" w14:textId="77777777" w:rsidR="00DE2AF3" w:rsidRPr="00F401A5" w:rsidRDefault="00DE2AF3" w:rsidP="00DE2AF3">
                      <w:pPr>
                        <w:pStyle w:val="Heading2"/>
                      </w:pPr>
                    </w:p>
                  </w:txbxContent>
                </v:textbox>
              </v:shape>
              <v:shape id="Text Box 10" o:spid="_x0000_s1039" type="#_x0000_t202" style="position:absolute;left:8851;top:2845;width:108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34D0B001" w14:textId="77777777" w:rsidR="00DE2AF3" w:rsidRPr="00045C5D" w:rsidRDefault="00DE2AF3">
                      <w:pPr>
                        <w:rPr>
                          <w:rFonts w:ascii="Arial" w:hAnsi="Arial"/>
                          <w:color w:val="FFFFFF"/>
                          <w:sz w:val="16"/>
                        </w:rPr>
                      </w:pPr>
                      <w:r w:rsidRPr="00045C5D">
                        <w:rPr>
                          <w:rFonts w:ascii="Arial" w:hAnsi="Arial"/>
                          <w:color w:val="FFFFFF"/>
                          <w:sz w:val="16"/>
                        </w:rPr>
                        <w:t>Promotor</w:t>
                      </w:r>
                    </w:p>
                  </w:txbxContent>
                </v:textbox>
              </v:shape>
              <v:shape id="Text Box 11" o:spid="_x0000_s1040" type="#_x0000_t202" style="position:absolute;left:8851;top:3075;width:216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37CE3E99" w14:textId="0A91CE84" w:rsidR="00DE2AF3" w:rsidRPr="00EC37D4" w:rsidRDefault="007E3A4E" w:rsidP="00DE2AF3">
                      <w:pPr>
                        <w:pStyle w:val="Heading2"/>
                        <w:rPr>
                          <w:lang w:val="nl-NL"/>
                        </w:rPr>
                      </w:pPr>
                      <w:proofErr w:type="spellStart"/>
                      <w:r>
                        <w:rPr>
                          <w:lang w:val="nl-NL"/>
                        </w:rPr>
                        <w:t>Tinka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Murk</w:t>
                      </w:r>
                      <w:proofErr w:type="spellEnd"/>
                    </w:p>
                    <w:p w14:paraId="7E4435E4" w14:textId="77777777" w:rsidR="00DE2AF3" w:rsidRPr="00EC37D4" w:rsidRDefault="00DE2AF3" w:rsidP="00DE2AF3">
                      <w:pPr>
                        <w:pStyle w:val="Heading2"/>
                        <w:rPr>
                          <w:lang w:val="nl-NL"/>
                        </w:rPr>
                      </w:pPr>
                    </w:p>
                  </w:txbxContent>
                </v:textbox>
              </v:shape>
              <v:shape id="Text Box 12" o:spid="_x0000_s1041" type="#_x0000_t202" style="position:absolute;left:9493;top:2406;width:164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<v:textbox>
                  <w:txbxContent>
                    <w:p w14:paraId="03D43102" w14:textId="6D958ED5" w:rsidR="00DE2AF3" w:rsidRPr="00960292" w:rsidRDefault="007E3A4E" w:rsidP="00DE2AF3">
                      <w:pPr>
                        <w:pStyle w:val="Header"/>
                      </w:pPr>
                      <w:r>
                        <w:t>2018 - 2023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83C44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915934"/>
    <w:multiLevelType w:val="hybridMultilevel"/>
    <w:tmpl w:val="EBDE2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 fillcolor="white">
      <v:fill color="white"/>
      <o:colormru v:ext="edit" colors="#4d4d4d,#3c566f,#3a3a3c,#7fc142,#ffd00f,#9a56a1,#1072b9,#85bf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38B"/>
    <w:rsid w:val="000C4D76"/>
    <w:rsid w:val="0020490D"/>
    <w:rsid w:val="00345A37"/>
    <w:rsid w:val="003A694B"/>
    <w:rsid w:val="004E08D2"/>
    <w:rsid w:val="00543437"/>
    <w:rsid w:val="00663C92"/>
    <w:rsid w:val="006874FE"/>
    <w:rsid w:val="006A5B4C"/>
    <w:rsid w:val="007642B0"/>
    <w:rsid w:val="007E3A4E"/>
    <w:rsid w:val="007E4816"/>
    <w:rsid w:val="00831C8A"/>
    <w:rsid w:val="00904C11"/>
    <w:rsid w:val="0095238B"/>
    <w:rsid w:val="009A11CA"/>
    <w:rsid w:val="009F5AC8"/>
    <w:rsid w:val="00A320D0"/>
    <w:rsid w:val="00A56E37"/>
    <w:rsid w:val="00AA6D57"/>
    <w:rsid w:val="00B05693"/>
    <w:rsid w:val="00B647E7"/>
    <w:rsid w:val="00DB60E5"/>
    <w:rsid w:val="00DE2AF3"/>
    <w:rsid w:val="00E00A2C"/>
    <w:rsid w:val="00EC37D4"/>
    <w:rsid w:val="00F4613A"/>
    <w:rsid w:val="00FB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  <o:colormru v:ext="edit" colors="#4d4d4d,#3c566f,#3a3a3c,#7fc142,#ffd00f,#9a56a1,#1072b9,#85bfed"/>
    </o:shapedefaults>
    <o:shapelayout v:ext="edit">
      <o:idmap v:ext="edit" data="1"/>
    </o:shapelayout>
  </w:shapeDefaults>
  <w:doNotEmbedSmartTags/>
  <w:decimalSymbol w:val="."/>
  <w:listSeparator w:val=","/>
  <w14:docId w14:val="24AF069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C9A"/>
    <w:rPr>
      <w:rFonts w:ascii="Georgia" w:hAnsi="Georgia"/>
      <w:sz w:val="18"/>
      <w:szCs w:val="24"/>
    </w:rPr>
  </w:style>
  <w:style w:type="paragraph" w:styleId="Heading1">
    <w:name w:val="heading 1"/>
    <w:basedOn w:val="Heading2"/>
    <w:next w:val="Normal"/>
    <w:qFormat/>
    <w:rsid w:val="00297FD8"/>
    <w:pPr>
      <w:spacing w:before="240" w:after="0"/>
      <w:outlineLvl w:val="0"/>
    </w:pPr>
    <w:rPr>
      <w:color w:val="auto"/>
      <w:sz w:val="40"/>
    </w:rPr>
  </w:style>
  <w:style w:type="paragraph" w:styleId="Heading2">
    <w:name w:val="heading 2"/>
    <w:aliases w:val="titel"/>
    <w:basedOn w:val="Normal"/>
    <w:next w:val="Normal"/>
    <w:qFormat/>
    <w:rsid w:val="00045C5D"/>
    <w:pPr>
      <w:spacing w:after="20"/>
      <w:outlineLvl w:val="1"/>
    </w:pPr>
    <w:rPr>
      <w:color w:val="FFFFFF"/>
    </w:rPr>
  </w:style>
  <w:style w:type="paragraph" w:styleId="Heading3">
    <w:name w:val="heading 3"/>
    <w:aliases w:val="kopje"/>
    <w:basedOn w:val="Normal"/>
    <w:next w:val="Normal"/>
    <w:qFormat/>
    <w:rsid w:val="00D54C9A"/>
    <w:pPr>
      <w:keepNext/>
      <w:spacing w:before="240" w:after="60"/>
      <w:outlineLvl w:val="2"/>
    </w:pPr>
    <w:rPr>
      <w:rFonts w:ascii="Arial" w:hAnsi="Arial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F401A5"/>
    <w:pPr>
      <w:shd w:val="clear" w:color="auto" w:fill="C6D5EC"/>
    </w:pPr>
    <w:rPr>
      <w:rFonts w:ascii="Lucida Grande" w:hAnsi="Lucida Grande"/>
    </w:rPr>
  </w:style>
  <w:style w:type="character" w:customStyle="1" w:styleId="content">
    <w:name w:val="content"/>
    <w:basedOn w:val="DefaultParagraphFont"/>
    <w:rsid w:val="00F401A5"/>
  </w:style>
  <w:style w:type="character" w:styleId="Hyperlink">
    <w:name w:val="Hyperlink"/>
    <w:rsid w:val="00F401A5"/>
    <w:rPr>
      <w:color w:val="0000FF"/>
      <w:u w:val="single"/>
    </w:rPr>
  </w:style>
  <w:style w:type="paragraph" w:styleId="Header">
    <w:name w:val="header"/>
    <w:basedOn w:val="Normal"/>
    <w:rsid w:val="00960292"/>
  </w:style>
  <w:style w:type="paragraph" w:styleId="Footer">
    <w:name w:val="footer"/>
    <w:basedOn w:val="Normal"/>
    <w:semiHidden/>
    <w:rsid w:val="00D54C9A"/>
    <w:pPr>
      <w:tabs>
        <w:tab w:val="center" w:pos="4320"/>
        <w:tab w:val="right" w:pos="8640"/>
      </w:tabs>
    </w:pPr>
  </w:style>
  <w:style w:type="paragraph" w:customStyle="1" w:styleId="textblok-below-right">
    <w:name w:val="textblok-below-right"/>
    <w:basedOn w:val="Normal"/>
    <w:rsid w:val="00045C5D"/>
    <w:pPr>
      <w:spacing w:after="80"/>
    </w:pPr>
    <w:rPr>
      <w:color w:val="FFFFFF"/>
      <w:sz w:val="20"/>
    </w:rPr>
  </w:style>
  <w:style w:type="paragraph" w:customStyle="1" w:styleId="textblok-below-left">
    <w:name w:val="textblok-below-left"/>
    <w:basedOn w:val="Normal"/>
    <w:rsid w:val="00045C5D"/>
    <w:pPr>
      <w:spacing w:after="110"/>
    </w:pPr>
    <w:rPr>
      <w:rFonts w:ascii="Arial" w:hAnsi="Arial"/>
      <w:color w:val="FFFFFF"/>
      <w:sz w:val="16"/>
    </w:rPr>
  </w:style>
  <w:style w:type="paragraph" w:styleId="BalloonText">
    <w:name w:val="Balloon Text"/>
    <w:basedOn w:val="Normal"/>
    <w:semiHidden/>
    <w:rsid w:val="00904C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rsid w:val="00DB60E5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6A5B4C"/>
    <w:pPr>
      <w:spacing w:after="200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A73E0A2C.dotm</Template>
  <TotalTime>50</TotalTime>
  <Pages>1</Pages>
  <Words>183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Method</vt:lpstr>
    </vt:vector>
  </TitlesOfParts>
  <Company>Wageningen UR</Company>
  <LinksUpToDate>false</LinksUpToDate>
  <CharactersWithSpaces>1297</CharactersWithSpaces>
  <SharedDoc>false</SharedDoc>
  <HLinks>
    <vt:vector size="24" baseType="variant">
      <vt:variant>
        <vt:i4>3342413</vt:i4>
      </vt:variant>
      <vt:variant>
        <vt:i4>-1</vt:i4>
      </vt:variant>
      <vt:variant>
        <vt:i4>2069</vt:i4>
      </vt:variant>
      <vt:variant>
        <vt:i4>1</vt:i4>
      </vt:variant>
      <vt:variant>
        <vt:lpwstr>universiteit_logo_wur</vt:lpwstr>
      </vt:variant>
      <vt:variant>
        <vt:lpwstr/>
      </vt:variant>
      <vt:variant>
        <vt:i4>589845</vt:i4>
      </vt:variant>
      <vt:variant>
        <vt:i4>-1</vt:i4>
      </vt:variant>
      <vt:variant>
        <vt:i4>2068</vt:i4>
      </vt:variant>
      <vt:variant>
        <vt:i4>1</vt:i4>
      </vt:variant>
      <vt:variant>
        <vt:lpwstr>fotoannemiek</vt:lpwstr>
      </vt:variant>
      <vt:variant>
        <vt:lpwstr/>
      </vt:variant>
      <vt:variant>
        <vt:i4>6881287</vt:i4>
      </vt:variant>
      <vt:variant>
        <vt:i4>-1</vt:i4>
      </vt:variant>
      <vt:variant>
        <vt:i4>2089</vt:i4>
      </vt:variant>
      <vt:variant>
        <vt:i4>1</vt:i4>
      </vt:variant>
      <vt:variant>
        <vt:lpwstr>Water_v2</vt:lpwstr>
      </vt:variant>
      <vt:variant>
        <vt:lpwstr/>
      </vt:variant>
      <vt:variant>
        <vt:i4>4194304</vt:i4>
      </vt:variant>
      <vt:variant>
        <vt:i4>-1</vt:i4>
      </vt:variant>
      <vt:variant>
        <vt:i4>1029</vt:i4>
      </vt:variant>
      <vt:variant>
        <vt:i4>1</vt:i4>
      </vt:variant>
      <vt:variant>
        <vt:lpwstr>achtergrond-plaatjes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Method</dc:title>
  <dc:subject/>
  <dc:creator>passie</dc:creator>
  <cp:keywords/>
  <cp:lastModifiedBy>Maas, Diede</cp:lastModifiedBy>
  <cp:revision>9</cp:revision>
  <cp:lastPrinted>2010-11-01T10:49:00Z</cp:lastPrinted>
  <dcterms:created xsi:type="dcterms:W3CDTF">2016-08-23T15:23:00Z</dcterms:created>
  <dcterms:modified xsi:type="dcterms:W3CDTF">2020-03-26T14:56:00Z</dcterms:modified>
</cp:coreProperties>
</file>